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A9E" w:rsidRDefault="00592A9E" w:rsidP="00054001">
      <w:pPr>
        <w:spacing w:after="0"/>
        <w:ind w:firstLine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 директора </w:t>
      </w:r>
    </w:p>
    <w:p w:rsidR="00592A9E" w:rsidRDefault="00592A9E" w:rsidP="00054001">
      <w:pPr>
        <w:spacing w:after="0"/>
        <w:ind w:firstLine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МБУДО «Центр детского творчества </w:t>
      </w:r>
    </w:p>
    <w:p w:rsidR="00592A9E" w:rsidRDefault="00592A9E" w:rsidP="00054001">
      <w:pPr>
        <w:spacing w:after="0"/>
        <w:ind w:firstLine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«Танкодром» Советского района </w:t>
      </w:r>
    </w:p>
    <w:p w:rsidR="00592A9E" w:rsidRDefault="00592A9E" w:rsidP="00054001">
      <w:pPr>
        <w:spacing w:after="0"/>
        <w:ind w:firstLine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Казани</w:t>
      </w:r>
    </w:p>
    <w:p w:rsidR="00592A9E" w:rsidRDefault="00592A9E" w:rsidP="00054001">
      <w:pPr>
        <w:spacing w:after="0"/>
        <w:ind w:firstLine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Д.Т. Изотовой </w:t>
      </w:r>
    </w:p>
    <w:p w:rsidR="00592A9E" w:rsidRDefault="00592A9E" w:rsidP="00054001">
      <w:pPr>
        <w:spacing w:after="0"/>
        <w:ind w:firstLine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</w:t>
      </w:r>
    </w:p>
    <w:p w:rsidR="00592A9E" w:rsidRDefault="00592A9E" w:rsidP="00054001">
      <w:pPr>
        <w:spacing w:after="0"/>
        <w:ind w:firstLine="510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(ФИО родителя/законного представителя ребенка)</w:t>
      </w:r>
    </w:p>
    <w:p w:rsidR="00592A9E" w:rsidRDefault="00592A9E" w:rsidP="00054001">
      <w:pPr>
        <w:spacing w:after="0"/>
        <w:ind w:firstLine="5103"/>
        <w:jc w:val="both"/>
        <w:rPr>
          <w:rFonts w:ascii="Times New Roman" w:hAnsi="Times New Roman"/>
          <w:sz w:val="18"/>
          <w:szCs w:val="18"/>
        </w:rPr>
      </w:pPr>
    </w:p>
    <w:p w:rsidR="00592A9E" w:rsidRDefault="00592A9E" w:rsidP="00054001">
      <w:pPr>
        <w:spacing w:after="0"/>
        <w:ind w:firstLine="510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</w:t>
      </w:r>
    </w:p>
    <w:p w:rsidR="00592A9E" w:rsidRDefault="00592A9E" w:rsidP="00054001">
      <w:pPr>
        <w:spacing w:after="0"/>
        <w:ind w:firstLine="510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(контактный тел.)</w:t>
      </w:r>
    </w:p>
    <w:p w:rsidR="00592A9E" w:rsidRDefault="00592A9E" w:rsidP="00054001">
      <w:pPr>
        <w:spacing w:after="0"/>
        <w:ind w:firstLine="5103"/>
        <w:jc w:val="center"/>
        <w:rPr>
          <w:rFonts w:ascii="Times New Roman" w:hAnsi="Times New Roman"/>
          <w:sz w:val="18"/>
          <w:szCs w:val="18"/>
        </w:rPr>
      </w:pPr>
    </w:p>
    <w:p w:rsidR="00592A9E" w:rsidRDefault="00592A9E" w:rsidP="00054001">
      <w:pPr>
        <w:spacing w:after="0"/>
        <w:ind w:firstLine="510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</w:t>
      </w:r>
    </w:p>
    <w:p w:rsidR="00592A9E" w:rsidRPr="00054001" w:rsidRDefault="00592A9E" w:rsidP="00054001">
      <w:pPr>
        <w:spacing w:after="0"/>
        <w:ind w:firstLine="510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(электронная почта)</w:t>
      </w:r>
    </w:p>
    <w:p w:rsidR="00592A9E" w:rsidRDefault="00592A9E" w:rsidP="0005400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92A9E" w:rsidRDefault="00592A9E" w:rsidP="0005400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92A9E" w:rsidRDefault="00592A9E" w:rsidP="0005400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592A9E" w:rsidRDefault="00592A9E" w:rsidP="0005400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92A9E" w:rsidRDefault="00592A9E" w:rsidP="0005400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92A9E" w:rsidRDefault="00592A9E" w:rsidP="0005400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введением режима свободного посещения учебных занятий Центра детского творчества «Танкодром» уведомляю Вас о том, что мой реб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нок</w:t>
      </w:r>
    </w:p>
    <w:p w:rsidR="00592A9E" w:rsidRDefault="00592A9E" w:rsidP="0005400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_________________________________________________________________,</w:t>
      </w:r>
    </w:p>
    <w:p w:rsidR="00592A9E" w:rsidRDefault="00592A9E" w:rsidP="00054001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(ФИО обучающегося)</w:t>
      </w:r>
    </w:p>
    <w:p w:rsidR="00592A9E" w:rsidRDefault="00592A9E" w:rsidP="00054001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:rsidR="00592A9E" w:rsidRDefault="00592A9E" w:rsidP="0005400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 объединения _____________________________________________</w:t>
      </w:r>
    </w:p>
    <w:p w:rsidR="00592A9E" w:rsidRDefault="00592A9E" w:rsidP="0005400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будет посещать учебные занятия ЦДТ «Танкодром» в период с 1 апреля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2020 года по _____________2020 года. Ответственность за жизнь и здоровье своего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бенка беру на себя.</w:t>
      </w:r>
    </w:p>
    <w:p w:rsidR="00592A9E" w:rsidRDefault="00592A9E" w:rsidP="0005400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92A9E" w:rsidRDefault="00592A9E" w:rsidP="00FB09E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Гарантирую создание условий для обучения ребенка в дистанционном или электронном режиме и выполнения им заданий, назначенных педагогич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ским работником.</w:t>
      </w:r>
    </w:p>
    <w:p w:rsidR="00592A9E" w:rsidRDefault="00592A9E" w:rsidP="00FB09E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92A9E" w:rsidRDefault="00592A9E" w:rsidP="00FB09E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92A9E" w:rsidRDefault="00592A9E" w:rsidP="00FB09E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92A9E" w:rsidRDefault="00592A9E" w:rsidP="00FB09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____________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______________________</w:t>
      </w:r>
    </w:p>
    <w:p w:rsidR="00592A9E" w:rsidRPr="00FB09E8" w:rsidRDefault="00592A9E" w:rsidP="00FB09E8">
      <w:pPr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(дата)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(подпись)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(расшифровка)</w:t>
      </w:r>
    </w:p>
    <w:sectPr w:rsidR="00592A9E" w:rsidRPr="00FB09E8" w:rsidSect="0005400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5B69"/>
    <w:rsid w:val="00054001"/>
    <w:rsid w:val="00074EE8"/>
    <w:rsid w:val="000D7274"/>
    <w:rsid w:val="001D154A"/>
    <w:rsid w:val="00291104"/>
    <w:rsid w:val="00347254"/>
    <w:rsid w:val="004E5946"/>
    <w:rsid w:val="00592A9E"/>
    <w:rsid w:val="00715BE9"/>
    <w:rsid w:val="00CA2956"/>
    <w:rsid w:val="00DA5B69"/>
    <w:rsid w:val="00DB69D4"/>
    <w:rsid w:val="00E2621E"/>
    <w:rsid w:val="00FB0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BE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157</Words>
  <Characters>896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subject/>
  <dc:creator>priem</dc:creator>
  <cp:keywords/>
  <dc:description/>
  <cp:lastModifiedBy>Николай</cp:lastModifiedBy>
  <cp:revision>3</cp:revision>
  <dcterms:created xsi:type="dcterms:W3CDTF">2020-04-01T09:54:00Z</dcterms:created>
  <dcterms:modified xsi:type="dcterms:W3CDTF">2020-04-01T09:59:00Z</dcterms:modified>
</cp:coreProperties>
</file>